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4564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2792"/>
        <w:gridCol w:w="2614"/>
        <w:gridCol w:w="4579"/>
      </w:tblGrid>
      <w:tr w:rsidR="00CE1E3B" w:rsidTr="009C19ED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4A2319" w:rsidRPr="004A2319" w:rsidRDefault="004A2319" w:rsidP="004A2319">
            <w:pPr>
              <w:pStyle w:val="afff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319">
              <w:rPr>
                <w:rFonts w:ascii="Times New Roman" w:hAnsi="Times New Roman" w:cs="Times New Roman"/>
                <w:b/>
                <w:sz w:val="24"/>
                <w:szCs w:val="24"/>
              </w:rPr>
              <w:t>Буллинг</w:t>
            </w:r>
            <w:proofErr w:type="spellEnd"/>
            <w:r w:rsidRPr="004A2319">
              <w:rPr>
                <w:rFonts w:ascii="Times New Roman" w:hAnsi="Times New Roman" w:cs="Times New Roman"/>
                <w:sz w:val="24"/>
                <w:szCs w:val="24"/>
              </w:rPr>
              <w:t xml:space="preserve"> – (от английского, </w:t>
            </w:r>
            <w:proofErr w:type="spellStart"/>
            <w:r w:rsidRPr="004A2319">
              <w:rPr>
                <w:rFonts w:ascii="Times New Roman" w:hAnsi="Times New Roman" w:cs="Times New Roman"/>
                <w:sz w:val="24"/>
                <w:szCs w:val="24"/>
              </w:rPr>
              <w:t>хуллиган</w:t>
            </w:r>
            <w:proofErr w:type="spellEnd"/>
            <w:r w:rsidRPr="004A2319">
              <w:rPr>
                <w:rFonts w:ascii="Times New Roman" w:hAnsi="Times New Roman" w:cs="Times New Roman"/>
                <w:sz w:val="24"/>
                <w:szCs w:val="24"/>
              </w:rPr>
              <w:t>, драчун) это особый вид насилия, когда один человек (или группа) физически нападает, или угрожает другому, более слабому физически и морально человеку (или группе лиц).</w:t>
            </w:r>
          </w:p>
          <w:p w:rsidR="004A2319" w:rsidRPr="004A2319" w:rsidRDefault="004A2319" w:rsidP="004A2319">
            <w:pPr>
              <w:pStyle w:val="affffc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A231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От случайной драки </w:t>
            </w:r>
            <w:proofErr w:type="spellStart"/>
            <w:r w:rsidRPr="004A231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буллинг</w:t>
            </w:r>
            <w:proofErr w:type="spellEnd"/>
            <w:r w:rsidRPr="004A231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отличается систематичностью и регулярностью повторов.</w:t>
            </w:r>
          </w:p>
          <w:p w:rsidR="004A2319" w:rsidRPr="004A2319" w:rsidRDefault="004A2319" w:rsidP="004A2319">
            <w:pPr>
              <w:pStyle w:val="affffc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A2319" w:rsidRDefault="004A2319" w:rsidP="004A2319">
            <w:pPr>
              <w:pStyle w:val="aa"/>
              <w:ind w:left="142"/>
            </w:pPr>
            <w:r w:rsidRPr="004A2319">
              <w:rPr>
                <w:noProof/>
                <w:lang w:eastAsia="ru-RU"/>
              </w:rPr>
              <w:drawing>
                <wp:inline distT="0" distB="0" distL="0" distR="0" wp14:anchorId="7B3741B8" wp14:editId="29A9A9C9">
                  <wp:extent cx="2159513" cy="1484630"/>
                  <wp:effectExtent l="0" t="0" r="0" b="1270"/>
                  <wp:docPr id="6" name="Picture 2" descr="D:\Desktop\шпо\dmu2bmo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Desktop\шпо\dmu2bmo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0" cy="148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106F8" w:rsidRPr="00682D7D" w:rsidRDefault="004A2319" w:rsidP="00682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D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Буллинг</w:t>
            </w:r>
            <w:proofErr w:type="spellEnd"/>
            <w:r w:rsidRPr="00682D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072DDA" w:rsidRPr="00682D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 школе</w:t>
            </w:r>
            <w:r w:rsidR="00072DDA" w:rsidRPr="00682D7D">
              <w:rPr>
                <w:rFonts w:ascii="Times New Roman" w:hAnsi="Times New Roman" w:cs="Times New Roman"/>
                <w:sz w:val="24"/>
                <w:szCs w:val="24"/>
              </w:rPr>
              <w:t xml:space="preserve"> — это систематическое негативное влияние на ученика его одноклассником или группой детей.</w:t>
            </w:r>
          </w:p>
          <w:p w:rsidR="002106F8" w:rsidRPr="00682D7D" w:rsidRDefault="00072DDA" w:rsidP="00682D7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Буллинг</w:t>
            </w:r>
            <w:proofErr w:type="spellEnd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моббинг</w:t>
            </w:r>
            <w:proofErr w:type="spellEnd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хейзинг</w:t>
            </w:r>
            <w:proofErr w:type="spellEnd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кибербуллинг</w:t>
            </w:r>
            <w:proofErr w:type="spellEnd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кибермоббинг</w:t>
            </w:r>
            <w:proofErr w:type="spellEnd"/>
            <w:r w:rsidRPr="00682D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это англоязычные названия одного и тоже опасного явления, как «травля».</w:t>
            </w:r>
          </w:p>
          <w:p w:rsidR="00CE1E3B" w:rsidRPr="004A2319" w:rsidRDefault="00CE1E3B" w:rsidP="004A2319">
            <w:pPr>
              <w:ind w:firstLine="720"/>
            </w:pPr>
          </w:p>
        </w:tc>
        <w:tc>
          <w:tcPr>
            <w:tcW w:w="2792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CE1E3B" w:rsidRDefault="009C19ED" w:rsidP="00347845">
            <w:pPr>
              <w:pStyle w:val="ad"/>
              <w:jc w:val="center"/>
              <w:rPr>
                <w:rFonts w:ascii="Cambria" w:hAnsi="Cambria"/>
                <w:b/>
                <w:bCs/>
                <w:i/>
                <w:color w:val="971A2E" w:themeColor="accent6" w:themeShade="80"/>
                <w:sz w:val="32"/>
                <w:szCs w:val="32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6BC6A83" wp14:editId="154F1017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-2082800</wp:posOffset>
                  </wp:positionV>
                  <wp:extent cx="2145381" cy="1397179"/>
                  <wp:effectExtent l="0" t="6985" r="635" b="635"/>
                  <wp:wrapNone/>
                  <wp:docPr id="17" name="Рисунок 17" descr="hello_html_m5c1d3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5c1d36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5381" cy="139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7845" w:rsidRPr="009C19ED">
              <w:rPr>
                <w:rFonts w:ascii="Cambria" w:hAnsi="Cambria"/>
                <w:b/>
                <w:bCs/>
                <w:i/>
                <w:color w:val="971A2E" w:themeColor="accent6" w:themeShade="80"/>
                <w:sz w:val="32"/>
                <w:szCs w:val="32"/>
                <w:shd w:val="clear" w:color="auto" w:fill="FFFFFF"/>
              </w:rPr>
              <w:t xml:space="preserve">Любовь к детям, вера в себя делают нас единомышленниками, и мы с вами постоянно помним: ни один из нас не обладает такой силой, как все </w:t>
            </w:r>
            <w:r w:rsidR="00347845" w:rsidRPr="009C19ED">
              <w:rPr>
                <w:rFonts w:ascii="Cambria" w:hAnsi="Cambria"/>
                <w:b/>
                <w:bCs/>
                <w:i/>
                <w:color w:val="971A2E" w:themeColor="accent6" w:themeShade="80"/>
                <w:sz w:val="32"/>
                <w:szCs w:val="32"/>
                <w:u w:val="single"/>
                <w:shd w:val="clear" w:color="auto" w:fill="FFFFFF"/>
              </w:rPr>
              <w:t>мы вместе!</w:t>
            </w:r>
          </w:p>
          <w:p w:rsidR="009C19ED" w:rsidRDefault="009C19ED" w:rsidP="00347845">
            <w:pPr>
              <w:pStyle w:val="ad"/>
              <w:jc w:val="center"/>
              <w:rPr>
                <w:rFonts w:ascii="Cambria" w:hAnsi="Cambria"/>
                <w:b/>
                <w:bCs/>
                <w:color w:val="auto"/>
                <w:sz w:val="28"/>
                <w:szCs w:val="28"/>
                <w:shd w:val="clear" w:color="auto" w:fill="FFFFFF"/>
              </w:rPr>
            </w:pPr>
            <w:r w:rsidRPr="009C19ED">
              <w:rPr>
                <w:rFonts w:ascii="Cambria" w:hAnsi="Cambria"/>
                <w:b/>
                <w:bCs/>
                <w:color w:val="auto"/>
                <w:sz w:val="24"/>
                <w:szCs w:val="24"/>
                <w:u w:val="single"/>
                <w:shd w:val="clear" w:color="auto" w:fill="FFFFFF"/>
              </w:rPr>
              <w:t xml:space="preserve">Школьный психолог: </w:t>
            </w:r>
            <w:r w:rsidR="00362FF5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_____</w:t>
            </w:r>
            <w:r w:rsidR="00BB3244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 xml:space="preserve"> Прохор Оксана Михайловна</w:t>
            </w:r>
            <w:r w:rsidR="00362FF5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_______</w:t>
            </w:r>
            <w:r w:rsidR="00BB3244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 xml:space="preserve">                </w:t>
            </w:r>
            <w:bookmarkStart w:id="0" w:name="_GoBack"/>
            <w:bookmarkEnd w:id="0"/>
            <w:r w:rsidR="00BB3244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+79788311699</w:t>
            </w:r>
            <w:r w:rsidR="00362FF5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</w:t>
            </w:r>
          </w:p>
          <w:p w:rsidR="009C19ED" w:rsidRPr="009C19ED" w:rsidRDefault="009C19ED" w:rsidP="00362FF5">
            <w:pPr>
              <w:pStyle w:val="ad"/>
              <w:jc w:val="center"/>
              <w:rPr>
                <w:sz w:val="24"/>
                <w:szCs w:val="24"/>
              </w:rPr>
            </w:pPr>
            <w:r w:rsidRPr="009C19ED">
              <w:rPr>
                <w:rFonts w:ascii="Cambria" w:hAnsi="Cambria"/>
                <w:b/>
                <w:bCs/>
                <w:color w:val="auto"/>
                <w:sz w:val="24"/>
                <w:szCs w:val="24"/>
                <w:u w:val="single"/>
                <w:shd w:val="clear" w:color="auto" w:fill="FFFFFF"/>
              </w:rPr>
              <w:t>Социальный педагог:</w:t>
            </w:r>
            <w:r w:rsidRPr="009C19ED">
              <w:rPr>
                <w:rFonts w:ascii="Cambria" w:hAnsi="Cambria"/>
                <w:bCs/>
                <w:color w:val="auto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="00362FF5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____</w:t>
            </w:r>
            <w:r w:rsidR="00BB3244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Калашникова Мария Александровна</w:t>
            </w:r>
            <w:r w:rsidR="00362FF5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_________</w:t>
            </w:r>
            <w:r w:rsidR="00BB3244">
              <w:rPr>
                <w:rFonts w:ascii="Cambria" w:hAnsi="Cambria"/>
                <w:bCs/>
                <w:color w:val="auto"/>
                <w:sz w:val="24"/>
                <w:szCs w:val="24"/>
                <w:shd w:val="clear" w:color="auto" w:fill="FFFFFF"/>
              </w:rPr>
              <w:t>__+79788775110</w:t>
            </w: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9C19ED" w:rsidRPr="009C19ED" w:rsidRDefault="00347845" w:rsidP="009C19ED">
            <w:pPr>
              <w:pStyle w:val="ac"/>
              <w:jc w:val="center"/>
              <w:rPr>
                <w:rFonts w:ascii="Times New Roman" w:hAnsi="Times New Roman" w:cs="Times New Roman"/>
                <w:i/>
                <w:color w:val="463760" w:themeColor="accent5" w:themeShade="80"/>
              </w:rPr>
            </w:pPr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>Если у Вас</w:t>
            </w:r>
            <w:r w:rsidR="009C19ED"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 xml:space="preserve"> </w:t>
            </w:r>
            <w:proofErr w:type="gramStart"/>
            <w:r w:rsidR="009C19ED"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>возникли</w:t>
            </w:r>
            <w:proofErr w:type="gramEnd"/>
            <w:r w:rsidR="009C19ED"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 xml:space="preserve"> какие то вопросы или В</w:t>
            </w:r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 xml:space="preserve">ы узнали о фактах школьной травли сообщите об этом учителю, </w:t>
            </w:r>
          </w:p>
          <w:p w:rsidR="009C19ED" w:rsidRPr="009C19ED" w:rsidRDefault="00347845" w:rsidP="009C19ED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color w:val="463760" w:themeColor="accent5" w:themeShade="80"/>
                <w:u w:val="single"/>
              </w:rPr>
            </w:pPr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 xml:space="preserve">психологу, </w:t>
            </w:r>
            <w:proofErr w:type="spellStart"/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>соц</w:t>
            </w:r>
            <w:proofErr w:type="gramStart"/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>.п</w:t>
            </w:r>
            <w:proofErr w:type="gramEnd"/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>едагогу</w:t>
            </w:r>
            <w:proofErr w:type="spellEnd"/>
            <w:r w:rsidRPr="009C19ED">
              <w:rPr>
                <w:rFonts w:ascii="Times New Roman" w:hAnsi="Times New Roman" w:cs="Times New Roman"/>
                <w:i/>
                <w:color w:val="463760" w:themeColor="accent5" w:themeShade="80"/>
              </w:rPr>
              <w:t xml:space="preserve"> или администрации школы! </w:t>
            </w:r>
            <w:r w:rsidRPr="009C19ED">
              <w:rPr>
                <w:rFonts w:ascii="Times New Roman" w:hAnsi="Times New Roman" w:cs="Times New Roman"/>
                <w:b/>
                <w:i/>
                <w:color w:val="463760" w:themeColor="accent5" w:themeShade="80"/>
                <w:u w:val="single"/>
              </w:rPr>
              <w:t xml:space="preserve">И мы </w:t>
            </w:r>
          </w:p>
          <w:p w:rsidR="00CE1E3B" w:rsidRPr="009C19ED" w:rsidRDefault="00347845" w:rsidP="009C19ED">
            <w:pPr>
              <w:pStyle w:val="ac"/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9C19ED">
              <w:rPr>
                <w:rFonts w:ascii="Times New Roman" w:hAnsi="Times New Roman" w:cs="Times New Roman"/>
                <w:b/>
                <w:i/>
                <w:color w:val="463760" w:themeColor="accent5" w:themeShade="80"/>
                <w:u w:val="single"/>
              </w:rPr>
              <w:t>все вместе найдем выход из сложившейся ситуации</w:t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CE1E3B" w:rsidRPr="0037743C" w:rsidRDefault="004A2319" w:rsidP="004A2319">
            <w:pPr>
              <w:pStyle w:val="ae"/>
              <w:jc w:val="center"/>
            </w:pPr>
            <w:proofErr w:type="spellStart"/>
            <w:r>
              <w:t>Буллинг</w:t>
            </w:r>
            <w:proofErr w:type="spellEnd"/>
          </w:p>
          <w:p w:rsidR="00CE1E3B" w:rsidRPr="0037743C" w:rsidRDefault="004A2319" w:rsidP="004A2319">
            <w:pPr>
              <w:pStyle w:val="af0"/>
              <w:spacing w:after="940"/>
              <w:jc w:val="center"/>
            </w:pPr>
            <w:r>
              <w:t>Причины, формы, профилактика в школьной среде</w:t>
            </w:r>
          </w:p>
          <w:p w:rsidR="004A2319" w:rsidRDefault="004A2319" w:rsidP="00473E3E">
            <w:pPr>
              <w:spacing w:before="120" w:after="360"/>
            </w:pPr>
            <w:r w:rsidRPr="004A2319">
              <w:rPr>
                <w:noProof/>
                <w:lang w:eastAsia="ru-RU"/>
              </w:rPr>
              <w:drawing>
                <wp:inline distT="0" distB="0" distL="0" distR="0" wp14:anchorId="63AA6CC3" wp14:editId="4D81D89A">
                  <wp:extent cx="2450465" cy="1903730"/>
                  <wp:effectExtent l="0" t="0" r="6985" b="1270"/>
                  <wp:docPr id="4" name="Picture 6" descr="C:\Users\Наталия\Desktop\image-bullying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C:\Users\Наталия\Desktop\image-bullying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82D7D" w:rsidRDefault="004A2319" w:rsidP="004A2319">
            <w:pPr>
              <w:jc w:val="center"/>
              <w:rPr>
                <w:b/>
                <w:u w:val="single"/>
              </w:rPr>
            </w:pPr>
            <w:r w:rsidRPr="004A2319">
              <w:rPr>
                <w:b/>
                <w:u w:val="single"/>
              </w:rPr>
              <w:t>Памятка для родителей</w:t>
            </w:r>
          </w:p>
          <w:p w:rsidR="00682D7D" w:rsidRDefault="00682D7D" w:rsidP="00682D7D"/>
          <w:p w:rsidR="00CE1E3B" w:rsidRPr="00682D7D" w:rsidRDefault="00682D7D" w:rsidP="00682D7D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682D7D">
              <w:rPr>
                <w:rFonts w:ascii="Times New Roman" w:hAnsi="Times New Roman" w:cs="Times New Roman"/>
                <w:b/>
                <w:i/>
                <w:color w:val="971A2E" w:themeColor="accent6" w:themeShade="80"/>
                <w:sz w:val="40"/>
                <w:szCs w:val="40"/>
              </w:rPr>
              <w:t>Внимательно относитесь к вашим детям!</w:t>
            </w:r>
          </w:p>
        </w:tc>
      </w:tr>
    </w:tbl>
    <w:p w:rsidR="00CE1E3B" w:rsidRPr="004A2319" w:rsidRDefault="004A2319" w:rsidP="004A2319">
      <w:pPr>
        <w:pStyle w:val="affffc"/>
        <w:tabs>
          <w:tab w:val="left" w:pos="11175"/>
        </w:tabs>
        <w:rPr>
          <w:rFonts w:ascii="Times New Roman" w:hAnsi="Times New Roman" w:cs="Times New Roman"/>
          <w:sz w:val="20"/>
          <w:szCs w:val="20"/>
        </w:rPr>
      </w:pPr>
      <w:r>
        <w:tab/>
      </w:r>
      <w:r w:rsidRPr="004A2319">
        <w:rPr>
          <w:rFonts w:ascii="Times New Roman" w:hAnsi="Times New Roman" w:cs="Times New Roman"/>
          <w:sz w:val="20"/>
          <w:szCs w:val="20"/>
        </w:rPr>
        <w:t xml:space="preserve">МБОУ СОШ </w:t>
      </w:r>
      <w:r w:rsidR="00362FF5">
        <w:rPr>
          <w:rFonts w:ascii="Times New Roman" w:hAnsi="Times New Roman" w:cs="Times New Roman"/>
          <w:sz w:val="20"/>
          <w:szCs w:val="20"/>
        </w:rPr>
        <w:t>_____________________</w:t>
      </w:r>
    </w:p>
    <w:tbl>
      <w:tblPr>
        <w:tblStyle w:val="a6"/>
        <w:tblW w:w="15026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5220"/>
      </w:tblGrid>
      <w:tr w:rsidR="0037743C" w:rsidRPr="00682D7D" w:rsidTr="00682D7D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4A2319" w:rsidP="00682D7D">
            <w:pPr>
              <w:spacing w:after="0"/>
            </w:pPr>
            <w:r w:rsidRPr="004A2319">
              <w:rPr>
                <w:noProof/>
                <w:lang w:eastAsia="ru-RU"/>
              </w:rPr>
              <w:lastRenderedPageBreak/>
              <w:drawing>
                <wp:inline distT="0" distB="0" distL="0" distR="0" wp14:anchorId="1E781EA1" wp14:editId="2B93C913">
                  <wp:extent cx="2633345" cy="1745615"/>
                  <wp:effectExtent l="0" t="0" r="0" b="6985"/>
                  <wp:docPr id="7170" name="Picture 2" descr="https://www.henry4school.fr/School/bullying/images/bgbullying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www.henry4school.fr/School/bullying/images/bgbullying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456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A2319" w:rsidRPr="004A2319" w:rsidRDefault="004A2319" w:rsidP="00682D7D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color w:val="2B7471" w:themeColor="accent1" w:themeShade="80"/>
                <w:sz w:val="28"/>
                <w:szCs w:val="28"/>
                <w:u w:val="single"/>
              </w:rPr>
            </w:pPr>
            <w:r w:rsidRPr="004A2319">
              <w:rPr>
                <w:rFonts w:ascii="Times New Roman" w:eastAsiaTheme="majorEastAsia" w:hAnsi="Times New Roman" w:cs="Times New Roman"/>
                <w:b/>
                <w:color w:val="auto"/>
                <w:sz w:val="28"/>
                <w:szCs w:val="28"/>
                <w:u w:val="single"/>
              </w:rPr>
              <w:t>Научите Вашего ребёнка:</w:t>
            </w:r>
          </w:p>
          <w:p w:rsidR="004A2319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>найти  себе друга, среди одноклассников, а ещё лучше несколько настоящих друзей;</w:t>
            </w:r>
          </w:p>
          <w:p w:rsidR="004A2319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 xml:space="preserve">найти общий язык с каждым учеником в классе;   </w:t>
            </w:r>
          </w:p>
          <w:p w:rsidR="004A2319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 xml:space="preserve">приглашать одноклассников в гости; </w:t>
            </w:r>
          </w:p>
          <w:p w:rsidR="004A2319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 xml:space="preserve">научиться уважать мнение своих одноклассников; </w:t>
            </w:r>
          </w:p>
          <w:p w:rsidR="004A2319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 xml:space="preserve">не пытаться всегда побеждать в своих спорах со сверстниками; </w:t>
            </w:r>
          </w:p>
          <w:p w:rsidR="0037743C" w:rsidRPr="004A2319" w:rsidRDefault="004A2319" w:rsidP="00682D7D">
            <w:pPr>
              <w:pStyle w:val="affff7"/>
              <w:numPr>
                <w:ilvl w:val="0"/>
                <w:numId w:val="16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4A2319">
              <w:rPr>
                <w:rFonts w:asciiTheme="majorHAnsi" w:eastAsiaTheme="majorEastAsia" w:hAnsiTheme="majorHAnsi" w:cstheme="majorBidi"/>
                <w:color w:val="auto"/>
                <w:sz w:val="20"/>
                <w:szCs w:val="20"/>
              </w:rPr>
              <w:t>научиться проигрывать и уступать, если Ваш ребёнок  на самом деле не прав.</w:t>
            </w:r>
          </w:p>
          <w:p w:rsidR="0037743C" w:rsidRDefault="00347845" w:rsidP="00682D7D">
            <w:pPr>
              <w:spacing w:after="0"/>
            </w:pPr>
            <w:r w:rsidRPr="00347845">
              <w:rPr>
                <w:noProof/>
                <w:lang w:eastAsia="ru-RU"/>
              </w:rPr>
              <w:drawing>
                <wp:inline distT="0" distB="0" distL="0" distR="0" wp14:anchorId="71453655" wp14:editId="17A466B1">
                  <wp:extent cx="2633345" cy="1722755"/>
                  <wp:effectExtent l="0" t="0" r="0" b="0"/>
                  <wp:docPr id="1026" name="Picture 2" descr="https://www.rayapos.com/wp-content/uploads/2017/07/ilustrasi-bully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www.rayapos.com/wp-content/uploads/2017/07/ilustrasi-bully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22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682D7D" w:rsidRPr="00682D7D" w:rsidRDefault="00682D7D" w:rsidP="00682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82D7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Признаки школьной травли: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постоянно находится в подавленном настроении;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стал получать плохие отметки;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ищет предлог, чтобы не идти в школу;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 дороге в школу и домой выбирает обходные маршруты;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приходит с испорченной или в  грязной одежде, порванными учебниками и тетрадями;</w:t>
            </w:r>
            <w:proofErr w:type="gramEnd"/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то и дело «теряет» вещи и карманные деньги;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не выходит играть во двор;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часто приходит с синяками и ссадинами;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не встречается с одноклассниками, не приглашает их домой и не ходит в гости;</w:t>
            </w:r>
          </w:p>
          <w:p w:rsidR="00682D7D" w:rsidRPr="00682D7D" w:rsidRDefault="00682D7D" w:rsidP="00682D7D">
            <w:pPr>
              <w:pStyle w:val="affff7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7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стал замкнут или вспыльчив.</w:t>
            </w:r>
          </w:p>
          <w:p w:rsidR="00682D7D" w:rsidRDefault="00682D7D" w:rsidP="00682D7D">
            <w:pPr>
              <w:spacing w:after="0"/>
            </w:pPr>
          </w:p>
          <w:p w:rsidR="00682D7D" w:rsidRDefault="00682D7D" w:rsidP="00682D7D">
            <w:pPr>
              <w:spacing w:after="0"/>
            </w:pPr>
            <w:r w:rsidRPr="00682D7D">
              <w:rPr>
                <w:noProof/>
                <w:lang w:eastAsia="ru-RU"/>
              </w:rPr>
              <w:drawing>
                <wp:inline distT="0" distB="0" distL="0" distR="0" wp14:anchorId="54C8A5C3" wp14:editId="308C0361">
                  <wp:extent cx="2770505" cy="1454785"/>
                  <wp:effectExtent l="0" t="0" r="0" b="0"/>
                  <wp:docPr id="5122" name="Picture 2" descr="http://pmssm.ru/images/2016-05-17-6d-bullyingsna.c23d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pmssm.ru/images/2016-05-17-6d-bullyingsna.c23d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4547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7743C" w:rsidRPr="00682D7D" w:rsidRDefault="00682D7D" w:rsidP="00682D7D">
            <w:pPr>
              <w:tabs>
                <w:tab w:val="left" w:pos="1350"/>
              </w:tabs>
              <w:spacing w:after="0"/>
            </w:pPr>
            <w:r>
              <w:tab/>
            </w:r>
          </w:p>
        </w:tc>
        <w:tc>
          <w:tcPr>
            <w:tcW w:w="5220" w:type="dxa"/>
            <w:tcMar>
              <w:left w:w="432" w:type="dxa"/>
            </w:tcMar>
          </w:tcPr>
          <w:p w:rsidR="00682D7D" w:rsidRPr="00347845" w:rsidRDefault="00682D7D" w:rsidP="00682D7D">
            <w:pPr>
              <w:pStyle w:val="-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47845">
              <w:rPr>
                <w:rFonts w:ascii="Times New Roman" w:hAnsi="Times New Roman" w:cs="Times New Roman"/>
                <w:b/>
                <w:i/>
                <w:color w:val="971A2E" w:themeColor="accent6" w:themeShade="80"/>
                <w:u w:val="single"/>
              </w:rPr>
              <w:t>Если Ваш ребенок стал жертвой травли!</w:t>
            </w:r>
          </w:p>
          <w:p w:rsidR="00682D7D" w:rsidRPr="00682D7D" w:rsidRDefault="00682D7D" w:rsidP="00682D7D">
            <w:pPr>
              <w:pStyle w:val="-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</w:pPr>
            <w:r w:rsidRPr="00682D7D"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  <w:t>Что делать?</w:t>
            </w:r>
          </w:p>
          <w:p w:rsidR="002106F8" w:rsidRPr="00682D7D" w:rsidRDefault="00072DDA" w:rsidP="00682D7D">
            <w:pPr>
              <w:pStyle w:val="-"/>
              <w:numPr>
                <w:ilvl w:val="0"/>
                <w:numId w:val="23"/>
              </w:numPr>
              <w:spacing w:before="0"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682D7D">
              <w:rPr>
                <w:rFonts w:ascii="Times New Roman" w:hAnsi="Times New Roman" w:cs="Times New Roman"/>
                <w:color w:val="auto"/>
              </w:rPr>
              <w:t>прежде всего,  понять истинную причину  произошедшего  с ним;</w:t>
            </w:r>
          </w:p>
          <w:p w:rsidR="002106F8" w:rsidRPr="00682D7D" w:rsidRDefault="00072DDA" w:rsidP="00682D7D">
            <w:pPr>
              <w:pStyle w:val="-"/>
              <w:numPr>
                <w:ilvl w:val="0"/>
                <w:numId w:val="23"/>
              </w:numPr>
              <w:spacing w:before="0"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682D7D">
              <w:rPr>
                <w:rFonts w:ascii="Times New Roman" w:hAnsi="Times New Roman" w:cs="Times New Roman"/>
                <w:color w:val="auto"/>
              </w:rPr>
              <w:t xml:space="preserve">убедиться, что ваш ребёнок действительно стал жертвой </w:t>
            </w:r>
            <w:proofErr w:type="gramStart"/>
            <w:r w:rsidRPr="00682D7D">
              <w:rPr>
                <w:rFonts w:ascii="Times New Roman" w:hAnsi="Times New Roman" w:cs="Times New Roman"/>
                <w:color w:val="auto"/>
              </w:rPr>
              <w:t>школьного</w:t>
            </w:r>
            <w:proofErr w:type="gramEnd"/>
            <w:r w:rsidRPr="00682D7D">
              <w:rPr>
                <w:rFonts w:ascii="Times New Roman" w:hAnsi="Times New Roman" w:cs="Times New Roman"/>
                <w:color w:val="auto"/>
              </w:rPr>
              <w:t xml:space="preserve">  </w:t>
            </w:r>
            <w:proofErr w:type="spellStart"/>
            <w:r w:rsidRPr="00682D7D">
              <w:rPr>
                <w:rFonts w:ascii="Times New Roman" w:hAnsi="Times New Roman" w:cs="Times New Roman"/>
                <w:color w:val="auto"/>
              </w:rPr>
              <w:t>буллинга</w:t>
            </w:r>
            <w:proofErr w:type="spellEnd"/>
            <w:r w:rsidRPr="00682D7D">
              <w:rPr>
                <w:rFonts w:ascii="Times New Roman" w:hAnsi="Times New Roman" w:cs="Times New Roman"/>
                <w:color w:val="auto"/>
              </w:rPr>
              <w:t>;</w:t>
            </w:r>
          </w:p>
          <w:p w:rsidR="002106F8" w:rsidRPr="00682D7D" w:rsidRDefault="00072DDA" w:rsidP="00682D7D">
            <w:pPr>
              <w:pStyle w:val="-"/>
              <w:numPr>
                <w:ilvl w:val="0"/>
                <w:numId w:val="23"/>
              </w:numPr>
              <w:spacing w:before="0"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682D7D">
              <w:rPr>
                <w:rFonts w:ascii="Times New Roman" w:hAnsi="Times New Roman" w:cs="Times New Roman"/>
                <w:color w:val="auto"/>
              </w:rPr>
              <w:t>сообщить об этом учителю/школьному психологу/</w:t>
            </w:r>
            <w:proofErr w:type="spellStart"/>
            <w:r w:rsidRPr="00682D7D">
              <w:rPr>
                <w:rFonts w:ascii="Times New Roman" w:hAnsi="Times New Roman" w:cs="Times New Roman"/>
                <w:color w:val="auto"/>
              </w:rPr>
              <w:t>соц</w:t>
            </w:r>
            <w:proofErr w:type="gramStart"/>
            <w:r w:rsidRPr="00682D7D">
              <w:rPr>
                <w:rFonts w:ascii="Times New Roman" w:hAnsi="Times New Roman" w:cs="Times New Roman"/>
                <w:color w:val="auto"/>
              </w:rPr>
              <w:t>.п</w:t>
            </w:r>
            <w:proofErr w:type="gramEnd"/>
            <w:r w:rsidRPr="00682D7D">
              <w:rPr>
                <w:rFonts w:ascii="Times New Roman" w:hAnsi="Times New Roman" w:cs="Times New Roman"/>
                <w:color w:val="auto"/>
              </w:rPr>
              <w:t>едагогу</w:t>
            </w:r>
            <w:proofErr w:type="spellEnd"/>
            <w:r w:rsidRPr="00682D7D">
              <w:rPr>
                <w:rFonts w:ascii="Times New Roman" w:hAnsi="Times New Roman" w:cs="Times New Roman"/>
                <w:color w:val="auto"/>
              </w:rPr>
              <w:t xml:space="preserve"> или администрации школы;</w:t>
            </w:r>
          </w:p>
          <w:p w:rsidR="002106F8" w:rsidRPr="00682D7D" w:rsidRDefault="00072DDA" w:rsidP="00682D7D">
            <w:pPr>
              <w:pStyle w:val="-"/>
              <w:numPr>
                <w:ilvl w:val="0"/>
                <w:numId w:val="23"/>
              </w:numPr>
              <w:spacing w:before="0"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682D7D">
              <w:rPr>
                <w:rFonts w:ascii="Times New Roman" w:hAnsi="Times New Roman" w:cs="Times New Roman"/>
                <w:color w:val="auto"/>
              </w:rPr>
              <w:t>сообща найти пути выхода из сложившийся ситуации;</w:t>
            </w:r>
          </w:p>
          <w:p w:rsidR="002106F8" w:rsidRPr="00682D7D" w:rsidRDefault="00072DDA" w:rsidP="00682D7D">
            <w:pPr>
              <w:pStyle w:val="-"/>
              <w:numPr>
                <w:ilvl w:val="0"/>
                <w:numId w:val="23"/>
              </w:numPr>
              <w:spacing w:before="0"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682D7D">
              <w:rPr>
                <w:rFonts w:ascii="Times New Roman" w:hAnsi="Times New Roman" w:cs="Times New Roman"/>
                <w:color w:val="auto"/>
              </w:rPr>
              <w:t>если ребёнок был сильно напуган и потрясён случившимся, не отправлять его на следующий день в школу;</w:t>
            </w:r>
          </w:p>
          <w:p w:rsidR="00682D7D" w:rsidRPr="00682D7D" w:rsidRDefault="00682D7D" w:rsidP="00682D7D">
            <w:pPr>
              <w:pStyle w:val="-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37743C" w:rsidRPr="00347845" w:rsidRDefault="00682D7D" w:rsidP="00347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</w:pPr>
            <w:r w:rsidRPr="00347845"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  <w:t>Что сказать ребенку?</w:t>
            </w:r>
          </w:p>
          <w:p w:rsidR="00682D7D" w:rsidRPr="00347845" w:rsidRDefault="00682D7D" w:rsidP="00682D7D">
            <w:pPr>
              <w:pStyle w:val="affff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Я тебе верю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</w:rPr>
              <w:t xml:space="preserve"> (это поможет ребенку понять, что Вы в состоянии помочь ему с его проблемой).</w:t>
            </w:r>
          </w:p>
          <w:p w:rsidR="00682D7D" w:rsidRPr="00347845" w:rsidRDefault="00682D7D" w:rsidP="00682D7D">
            <w:pPr>
              <w:pStyle w:val="affff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Мне жаль, что с тобой это случилось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</w:rPr>
              <w:t xml:space="preserve"> (это поможет  ребенку понять, что Вы пытаетесь понять его чувства).</w:t>
            </w:r>
          </w:p>
          <w:p w:rsidR="00682D7D" w:rsidRPr="00347845" w:rsidRDefault="00682D7D" w:rsidP="00682D7D">
            <w:pPr>
              <w:pStyle w:val="affff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Это не твоя вина</w:t>
            </w:r>
            <w:r w:rsidRPr="00347845"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u w:val="single"/>
              </w:rPr>
              <w:t>.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</w:rPr>
              <w:t xml:space="preserve">  (дайте понять ребенку, что он не одинок в подобной ситуации: многие его сверстники сталкиваются с разными вариантами запугивания или агрессии в тот или иной момент взросления).</w:t>
            </w:r>
          </w:p>
          <w:p w:rsidR="00682D7D" w:rsidRPr="00347845" w:rsidRDefault="00682D7D" w:rsidP="00682D7D">
            <w:pPr>
              <w:pStyle w:val="affff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Хорошо, что ты мне об этом сказал</w:t>
            </w: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</w:rPr>
              <w:t xml:space="preserve"> 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</w:rPr>
              <w:t>(это поможет  ребенку понять, что он правильно сделал, обратившись за помощью и поддержкой).</w:t>
            </w:r>
          </w:p>
          <w:p w:rsidR="00682D7D" w:rsidRPr="00347845" w:rsidRDefault="00682D7D" w:rsidP="00682D7D">
            <w:pPr>
              <w:pStyle w:val="affff7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Я люблю тебя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  <w:u w:val="single"/>
              </w:rPr>
              <w:t xml:space="preserve"> </w:t>
            </w:r>
            <w:r w:rsidRPr="00347845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24"/>
                <w:u w:val="single"/>
              </w:rPr>
              <w:t>и постараюсь сделать так, чтобы тебе больше не угрожала опасность</w:t>
            </w:r>
            <w:r w:rsidRPr="00347845">
              <w:rPr>
                <w:rFonts w:ascii="Times New Roman" w:hAnsi="Times New Roman" w:cs="Times New Roman"/>
                <w:color w:val="auto"/>
                <w:kern w:val="24"/>
              </w:rPr>
              <w:t xml:space="preserve"> (это поможет  ребенку с надеждой посмотреть в будущее и ощутить защиту).</w:t>
            </w:r>
          </w:p>
          <w:p w:rsidR="00682D7D" w:rsidRPr="00682D7D" w:rsidRDefault="00682D7D" w:rsidP="00682D7D"/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20"/>
      <w:headerReference w:type="first" r:id="rId21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61B" w:rsidRDefault="004C061B" w:rsidP="0037743C">
      <w:pPr>
        <w:spacing w:after="0" w:line="240" w:lineRule="auto"/>
      </w:pPr>
      <w:r>
        <w:separator/>
      </w:r>
    </w:p>
  </w:endnote>
  <w:endnote w:type="continuationSeparator" w:id="0">
    <w:p w:rsidR="004C061B" w:rsidRDefault="004C061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61B" w:rsidRDefault="004C061B" w:rsidP="0037743C">
      <w:pPr>
        <w:spacing w:after="0" w:line="240" w:lineRule="auto"/>
      </w:pPr>
      <w:r>
        <w:separator/>
      </w:r>
    </w:p>
  </w:footnote>
  <w:footnote w:type="continuationSeparator" w:id="0">
    <w:p w:rsidR="004C061B" w:rsidRDefault="004C061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24587CB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528A11A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13E6BAB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39032DAE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6C566BF"/>
    <w:multiLevelType w:val="hybridMultilevel"/>
    <w:tmpl w:val="05340D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E451D8"/>
    <w:multiLevelType w:val="hybridMultilevel"/>
    <w:tmpl w:val="2B280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A9376D"/>
    <w:multiLevelType w:val="hybridMultilevel"/>
    <w:tmpl w:val="B1CC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6C43EC"/>
    <w:multiLevelType w:val="hybridMultilevel"/>
    <w:tmpl w:val="F8C66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506EE"/>
    <w:multiLevelType w:val="hybridMultilevel"/>
    <w:tmpl w:val="157EEEB0"/>
    <w:lvl w:ilvl="0" w:tplc="6E926E8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F51C23"/>
    <w:multiLevelType w:val="hybridMultilevel"/>
    <w:tmpl w:val="62BC415A"/>
    <w:lvl w:ilvl="0" w:tplc="6CB61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48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E0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E0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C3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2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CA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69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A3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C7B05"/>
    <w:multiLevelType w:val="hybridMultilevel"/>
    <w:tmpl w:val="6CFC5C34"/>
    <w:lvl w:ilvl="0" w:tplc="D48EC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AE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EE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E05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E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C9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6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4F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B05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5DF4688"/>
    <w:multiLevelType w:val="hybridMultilevel"/>
    <w:tmpl w:val="10CE2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91495"/>
    <w:multiLevelType w:val="hybridMultilevel"/>
    <w:tmpl w:val="A66E6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F35E5"/>
    <w:multiLevelType w:val="hybridMultilevel"/>
    <w:tmpl w:val="94C60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1"/>
  </w:num>
  <w:num w:numId="16">
    <w:abstractNumId w:val="10"/>
  </w:num>
  <w:num w:numId="17">
    <w:abstractNumId w:val="17"/>
  </w:num>
  <w:num w:numId="18">
    <w:abstractNumId w:val="13"/>
  </w:num>
  <w:num w:numId="19">
    <w:abstractNumId w:val="18"/>
  </w:num>
  <w:num w:numId="20">
    <w:abstractNumId w:val="12"/>
  </w:num>
  <w:num w:numId="21">
    <w:abstractNumId w:val="20"/>
  </w:num>
  <w:num w:numId="22">
    <w:abstractNumId w:val="14"/>
  </w:num>
  <w:num w:numId="23">
    <w:abstractNumId w:val="15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19"/>
    <w:rsid w:val="00016C11"/>
    <w:rsid w:val="000425F6"/>
    <w:rsid w:val="00072DDA"/>
    <w:rsid w:val="00075279"/>
    <w:rsid w:val="00084665"/>
    <w:rsid w:val="001338B5"/>
    <w:rsid w:val="002106F8"/>
    <w:rsid w:val="002F5ECB"/>
    <w:rsid w:val="002F6EDF"/>
    <w:rsid w:val="003309C2"/>
    <w:rsid w:val="00347845"/>
    <w:rsid w:val="00362FF5"/>
    <w:rsid w:val="0037743C"/>
    <w:rsid w:val="003E1E9B"/>
    <w:rsid w:val="00425687"/>
    <w:rsid w:val="00473E3E"/>
    <w:rsid w:val="004A2319"/>
    <w:rsid w:val="004C061B"/>
    <w:rsid w:val="00526B47"/>
    <w:rsid w:val="00555FE1"/>
    <w:rsid w:val="005F496D"/>
    <w:rsid w:val="00632BB1"/>
    <w:rsid w:val="0063693A"/>
    <w:rsid w:val="00636FE2"/>
    <w:rsid w:val="00682D7D"/>
    <w:rsid w:val="0069002D"/>
    <w:rsid w:val="006C547E"/>
    <w:rsid w:val="00704FD6"/>
    <w:rsid w:val="00712321"/>
    <w:rsid w:val="007327A6"/>
    <w:rsid w:val="00751AA2"/>
    <w:rsid w:val="007A6AA4"/>
    <w:rsid w:val="007B03D6"/>
    <w:rsid w:val="007C70E3"/>
    <w:rsid w:val="008C04B0"/>
    <w:rsid w:val="009C19ED"/>
    <w:rsid w:val="00A01D2E"/>
    <w:rsid w:val="00A92C80"/>
    <w:rsid w:val="00BB3244"/>
    <w:rsid w:val="00C1583E"/>
    <w:rsid w:val="00CA1864"/>
    <w:rsid w:val="00CD4ED2"/>
    <w:rsid w:val="00CE1E3B"/>
    <w:rsid w:val="00CF465D"/>
    <w:rsid w:val="00D2631E"/>
    <w:rsid w:val="00D91EF3"/>
    <w:rsid w:val="00DC332A"/>
    <w:rsid w:val="00E36671"/>
    <w:rsid w:val="00E75E55"/>
    <w:rsid w:val="00E856BA"/>
    <w:rsid w:val="00E87B7B"/>
    <w:rsid w:val="00E938FB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1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1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41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3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1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586967E-237D-42A9-984B-D9308815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46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keywords/>
  <cp:lastModifiedBy>Windows User</cp:lastModifiedBy>
  <cp:revision>4</cp:revision>
  <cp:lastPrinted>2012-07-24T20:52:00Z</cp:lastPrinted>
  <dcterms:created xsi:type="dcterms:W3CDTF">2018-12-13T08:43:00Z</dcterms:created>
  <dcterms:modified xsi:type="dcterms:W3CDTF">2021-01-22T08:42:00Z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